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732"/>
        <w:gridCol w:w="5732"/>
      </w:tblGrid>
      <w:tr w:rsidR="00801B6D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  <w:p w:rsidR="00801B6D" w:rsidRDefault="00801B6D" w:rsidP="00801B6D">
            <w:pPr>
              <w:ind w:left="140" w:right="140"/>
            </w:pPr>
            <w:r>
              <w:t xml:space="preserve">Vorlage </w:t>
            </w:r>
            <w:r w:rsidRPr="00801B6D">
              <w:t>99,1 x 33,9</w:t>
            </w:r>
          </w:p>
          <w:p w:rsidR="00801B6D" w:rsidRDefault="00801B6D" w:rsidP="00801B6D">
            <w:pPr>
              <w:ind w:left="140" w:right="140"/>
            </w:pPr>
            <w:r>
              <w:t>www.CuNU.de</w:t>
            </w:r>
          </w:p>
        </w:tc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</w:tr>
      <w:tr w:rsidR="00801B6D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</w:tr>
      <w:tr w:rsidR="00801B6D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</w:tr>
      <w:tr w:rsidR="00801B6D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</w:tr>
      <w:tr w:rsidR="00801B6D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</w:tr>
      <w:tr w:rsidR="00801B6D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</w:tr>
      <w:tr w:rsidR="00801B6D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</w:tr>
      <w:tr w:rsidR="00801B6D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  <w:tc>
          <w:tcPr>
            <w:tcW w:w="5732" w:type="dxa"/>
          </w:tcPr>
          <w:p w:rsidR="00801B6D" w:rsidRDefault="00801B6D" w:rsidP="00801B6D">
            <w:pPr>
              <w:ind w:left="140" w:right="140"/>
            </w:pPr>
          </w:p>
        </w:tc>
      </w:tr>
    </w:tbl>
    <w:p w:rsidR="00A64303" w:rsidRPr="00801B6D" w:rsidRDefault="00A64303" w:rsidP="00801B6D">
      <w:pPr>
        <w:ind w:left="140" w:right="140"/>
        <w:rPr>
          <w:vanish/>
        </w:rPr>
      </w:pPr>
    </w:p>
    <w:sectPr w:rsidR="00A64303" w:rsidRPr="00801B6D" w:rsidSect="00801B6D">
      <w:type w:val="continuous"/>
      <w:pgSz w:w="11907" w:h="16840"/>
      <w:pgMar w:top="731" w:right="278" w:bottom="0" w:left="27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hyphenationZone w:val="425"/>
  <w:characterSpacingControl w:val="doNotCompress"/>
  <w:savePreviewPicture/>
  <w:compat/>
  <w:rsids>
    <w:rsidRoot w:val="00801B6D"/>
    <w:rsid w:val="00801B6D"/>
    <w:rsid w:val="00A64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6430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801B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Universaletiketten-991x339.dotx</Template>
  <TotalTime>0</TotalTime>
  <Pages>1</Pages>
  <Words>7</Words>
  <Characters>50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99,1 x 33,9mm Universaletiketten</dc:title>
  <dc:creator>www.cunu.de</dc:creator>
  <cp:lastModifiedBy>Wiso</cp:lastModifiedBy>
  <cp:revision>1</cp:revision>
  <dcterms:created xsi:type="dcterms:W3CDTF">2021-02-01T08:39:00Z</dcterms:created>
  <dcterms:modified xsi:type="dcterms:W3CDTF">2021-02-01T08:40:00Z</dcterms:modified>
</cp:coreProperties>
</file>