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500"/>
        <w:gridCol w:w="5500"/>
      </w:tblGrid>
      <w:tr w:rsidR="00C50BA8">
        <w:tblPrEx>
          <w:tblCellMar>
            <w:top w:w="0" w:type="dxa"/>
            <w:bottom w:w="0" w:type="dxa"/>
          </w:tblCellMar>
        </w:tblPrEx>
        <w:trPr>
          <w:cantSplit/>
          <w:trHeight w:hRule="exact" w:val="3833"/>
        </w:trPr>
        <w:tc>
          <w:tcPr>
            <w:tcW w:w="5500" w:type="dxa"/>
          </w:tcPr>
          <w:p w:rsidR="00C50BA8" w:rsidRDefault="00C50BA8" w:rsidP="00C50BA8">
            <w:pPr>
              <w:ind w:left="138" w:right="138"/>
            </w:pPr>
          </w:p>
          <w:p w:rsidR="00C50BA8" w:rsidRDefault="00C50BA8" w:rsidP="00C50BA8">
            <w:pPr>
              <w:ind w:left="138" w:right="138"/>
            </w:pPr>
            <w:r>
              <w:t>www.CuNU.de</w:t>
            </w:r>
          </w:p>
          <w:p w:rsidR="00C50BA8" w:rsidRDefault="00C50BA8" w:rsidP="00C50BA8">
            <w:pPr>
              <w:ind w:left="138" w:right="138"/>
            </w:pPr>
            <w:r>
              <w:t xml:space="preserve">Etikettenvorlage </w:t>
            </w:r>
            <w:r w:rsidRPr="00C50BA8">
              <w:t>97 x 67,6mm</w:t>
            </w:r>
          </w:p>
          <w:p w:rsidR="00C50BA8" w:rsidRDefault="00C50BA8" w:rsidP="00C50BA8">
            <w:pPr>
              <w:ind w:right="138"/>
            </w:pPr>
          </w:p>
        </w:tc>
        <w:tc>
          <w:tcPr>
            <w:tcW w:w="5500" w:type="dxa"/>
          </w:tcPr>
          <w:p w:rsidR="00C50BA8" w:rsidRDefault="00C50BA8" w:rsidP="00C50BA8">
            <w:pPr>
              <w:ind w:left="138" w:right="138"/>
            </w:pPr>
          </w:p>
        </w:tc>
      </w:tr>
      <w:tr w:rsidR="00C50BA8">
        <w:tblPrEx>
          <w:tblCellMar>
            <w:top w:w="0" w:type="dxa"/>
            <w:bottom w:w="0" w:type="dxa"/>
          </w:tblCellMar>
        </w:tblPrEx>
        <w:trPr>
          <w:cantSplit/>
          <w:trHeight w:hRule="exact" w:val="3833"/>
        </w:trPr>
        <w:tc>
          <w:tcPr>
            <w:tcW w:w="5500" w:type="dxa"/>
          </w:tcPr>
          <w:p w:rsidR="00C50BA8" w:rsidRDefault="00C50BA8" w:rsidP="00C50BA8">
            <w:pPr>
              <w:ind w:left="138" w:right="138"/>
            </w:pPr>
          </w:p>
        </w:tc>
        <w:tc>
          <w:tcPr>
            <w:tcW w:w="5500" w:type="dxa"/>
          </w:tcPr>
          <w:p w:rsidR="00C50BA8" w:rsidRDefault="00C50BA8" w:rsidP="00C50BA8">
            <w:pPr>
              <w:ind w:left="138" w:right="138"/>
            </w:pPr>
          </w:p>
        </w:tc>
      </w:tr>
      <w:tr w:rsidR="00C50BA8">
        <w:tblPrEx>
          <w:tblCellMar>
            <w:top w:w="0" w:type="dxa"/>
            <w:bottom w:w="0" w:type="dxa"/>
          </w:tblCellMar>
        </w:tblPrEx>
        <w:trPr>
          <w:cantSplit/>
          <w:trHeight w:hRule="exact" w:val="3833"/>
        </w:trPr>
        <w:tc>
          <w:tcPr>
            <w:tcW w:w="5500" w:type="dxa"/>
          </w:tcPr>
          <w:p w:rsidR="00C50BA8" w:rsidRDefault="00C50BA8" w:rsidP="00C50BA8">
            <w:pPr>
              <w:ind w:left="138" w:right="138"/>
            </w:pPr>
          </w:p>
        </w:tc>
        <w:tc>
          <w:tcPr>
            <w:tcW w:w="5500" w:type="dxa"/>
          </w:tcPr>
          <w:p w:rsidR="00C50BA8" w:rsidRDefault="00C50BA8" w:rsidP="00C50BA8">
            <w:pPr>
              <w:ind w:left="138" w:right="138"/>
            </w:pPr>
          </w:p>
        </w:tc>
      </w:tr>
      <w:tr w:rsidR="00C50BA8">
        <w:tblPrEx>
          <w:tblCellMar>
            <w:top w:w="0" w:type="dxa"/>
            <w:bottom w:w="0" w:type="dxa"/>
          </w:tblCellMar>
        </w:tblPrEx>
        <w:trPr>
          <w:cantSplit/>
          <w:trHeight w:hRule="exact" w:val="3833"/>
        </w:trPr>
        <w:tc>
          <w:tcPr>
            <w:tcW w:w="5500" w:type="dxa"/>
          </w:tcPr>
          <w:p w:rsidR="00C50BA8" w:rsidRDefault="00C50BA8" w:rsidP="00C50BA8">
            <w:pPr>
              <w:ind w:left="138" w:right="138"/>
            </w:pPr>
          </w:p>
        </w:tc>
        <w:tc>
          <w:tcPr>
            <w:tcW w:w="5500" w:type="dxa"/>
          </w:tcPr>
          <w:p w:rsidR="00C50BA8" w:rsidRDefault="00C50BA8" w:rsidP="00C50BA8">
            <w:pPr>
              <w:ind w:left="138" w:right="138"/>
            </w:pPr>
          </w:p>
        </w:tc>
      </w:tr>
    </w:tbl>
    <w:p w:rsidR="000E7D5A" w:rsidRPr="00C50BA8" w:rsidRDefault="000E7D5A" w:rsidP="00C50BA8">
      <w:pPr>
        <w:ind w:left="138" w:right="138"/>
        <w:rPr>
          <w:vanish/>
        </w:rPr>
      </w:pPr>
    </w:p>
    <w:sectPr w:rsidR="000E7D5A" w:rsidRPr="00C50BA8" w:rsidSect="00C50BA8">
      <w:type w:val="continuous"/>
      <w:pgSz w:w="11907" w:h="16840"/>
      <w:pgMar w:top="754" w:right="454" w:bottom="0" w:left="45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hyphenationZone w:val="425"/>
  <w:characterSpacingControl w:val="doNotCompress"/>
  <w:savePreviewPicture/>
  <w:compat/>
  <w:rsids>
    <w:rsidRoot w:val="00C50BA8"/>
    <w:rsid w:val="000E7D5A"/>
    <w:rsid w:val="00C50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E7D5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C50B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C50B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Universaletiketten-97x676.dotx</Template>
  <TotalTime>0</TotalTime>
  <Pages>1</Pages>
  <Words>7</Words>
  <Characters>48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 x 67,6mm Universaletiketten</dc:title>
  <dc:creator>www.cunu.de</dc:creator>
  <cp:lastModifiedBy>Wiso</cp:lastModifiedBy>
  <cp:revision>1</cp:revision>
  <dcterms:created xsi:type="dcterms:W3CDTF">2021-02-01T13:50:00Z</dcterms:created>
  <dcterms:modified xsi:type="dcterms:W3CDTF">2021-02-01T13:51:00Z</dcterms:modified>
</cp:coreProperties>
</file>