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lengitternetz"/>
        <w:tblpPr w:leftFromText="141" w:rightFromText="141" w:vertAnchor="text" w:tblpXSpec="center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/>
      </w:tblPr>
      <w:tblGrid>
        <w:gridCol w:w="3968"/>
        <w:gridCol w:w="3968"/>
        <w:gridCol w:w="3968"/>
      </w:tblGrid>
      <w:tr w:rsidR="004F7C20" w:rsidTr="00641147">
        <w:trPr>
          <w:cantSplit/>
          <w:trHeight w:hRule="exact" w:val="2041"/>
        </w:trPr>
        <w:tc>
          <w:tcPr>
            <w:tcW w:w="3968" w:type="dxa"/>
          </w:tcPr>
          <w:p w:rsidR="004F7C20" w:rsidRDefault="004F7C20" w:rsidP="00641147">
            <w:pPr>
              <w:ind w:left="248" w:right="248"/>
            </w:pPr>
          </w:p>
          <w:p w:rsidR="00641147" w:rsidRDefault="00641147" w:rsidP="00641147">
            <w:pPr>
              <w:ind w:left="248" w:right="248"/>
            </w:pPr>
            <w:r>
              <w:t>Vorlage 70 x 36mm</w:t>
            </w:r>
          </w:p>
          <w:p w:rsidR="00641147" w:rsidRPr="001B2C0F" w:rsidRDefault="00641147" w:rsidP="00641147">
            <w:pPr>
              <w:ind w:left="248" w:right="248"/>
            </w:pPr>
            <w:r>
              <w:t>www.CuNU.de</w:t>
            </w:r>
          </w:p>
        </w:tc>
        <w:tc>
          <w:tcPr>
            <w:tcW w:w="3968" w:type="dxa"/>
          </w:tcPr>
          <w:p w:rsidR="004F7C20" w:rsidRPr="001B2C0F" w:rsidRDefault="004F7C20" w:rsidP="00641147">
            <w:pPr>
              <w:ind w:right="248"/>
            </w:pPr>
            <w:bookmarkStart w:id="0" w:name="_GoBack"/>
            <w:bookmarkEnd w:id="0"/>
          </w:p>
        </w:tc>
        <w:tc>
          <w:tcPr>
            <w:tcW w:w="3968" w:type="dxa"/>
          </w:tcPr>
          <w:p w:rsidR="004F7C20" w:rsidRPr="001B2C0F" w:rsidRDefault="004F7C20" w:rsidP="00641147">
            <w:pPr>
              <w:ind w:left="248" w:right="248"/>
            </w:pPr>
          </w:p>
        </w:tc>
      </w:tr>
      <w:tr w:rsidR="004F7C20" w:rsidTr="00641147">
        <w:trPr>
          <w:cantSplit/>
          <w:trHeight w:hRule="exact" w:val="2041"/>
        </w:trPr>
        <w:tc>
          <w:tcPr>
            <w:tcW w:w="3968" w:type="dxa"/>
          </w:tcPr>
          <w:p w:rsidR="004F7C20" w:rsidRDefault="004F7C20" w:rsidP="004F7C20">
            <w:pPr>
              <w:ind w:left="248" w:right="248"/>
            </w:pPr>
          </w:p>
        </w:tc>
        <w:tc>
          <w:tcPr>
            <w:tcW w:w="3968" w:type="dxa"/>
          </w:tcPr>
          <w:p w:rsidR="004F7C20" w:rsidRDefault="004F7C20" w:rsidP="00641147">
            <w:pPr>
              <w:ind w:left="248" w:right="248"/>
            </w:pPr>
          </w:p>
        </w:tc>
        <w:tc>
          <w:tcPr>
            <w:tcW w:w="3968" w:type="dxa"/>
          </w:tcPr>
          <w:p w:rsidR="004F7C20" w:rsidRDefault="004F7C20" w:rsidP="00641147">
            <w:pPr>
              <w:ind w:left="248" w:right="248"/>
            </w:pPr>
          </w:p>
        </w:tc>
      </w:tr>
      <w:tr w:rsidR="004F7C20" w:rsidTr="00641147">
        <w:trPr>
          <w:cantSplit/>
          <w:trHeight w:hRule="exact" w:val="2041"/>
        </w:trPr>
        <w:tc>
          <w:tcPr>
            <w:tcW w:w="3968" w:type="dxa"/>
          </w:tcPr>
          <w:p w:rsidR="004F7C20" w:rsidRDefault="004F7C20" w:rsidP="00641147">
            <w:pPr>
              <w:ind w:left="248" w:right="248"/>
            </w:pPr>
          </w:p>
        </w:tc>
        <w:tc>
          <w:tcPr>
            <w:tcW w:w="3968" w:type="dxa"/>
          </w:tcPr>
          <w:p w:rsidR="004F7C20" w:rsidRDefault="004F7C20" w:rsidP="00641147">
            <w:pPr>
              <w:ind w:left="248" w:right="248"/>
            </w:pPr>
          </w:p>
        </w:tc>
        <w:tc>
          <w:tcPr>
            <w:tcW w:w="3968" w:type="dxa"/>
          </w:tcPr>
          <w:p w:rsidR="004F7C20" w:rsidRDefault="004F7C20" w:rsidP="00641147">
            <w:pPr>
              <w:ind w:left="248" w:right="248"/>
            </w:pPr>
          </w:p>
        </w:tc>
      </w:tr>
      <w:tr w:rsidR="004F7C20" w:rsidTr="00641147">
        <w:trPr>
          <w:cantSplit/>
          <w:trHeight w:hRule="exact" w:val="2041"/>
        </w:trPr>
        <w:tc>
          <w:tcPr>
            <w:tcW w:w="3968" w:type="dxa"/>
          </w:tcPr>
          <w:p w:rsidR="004F7C20" w:rsidRDefault="004F7C20" w:rsidP="00641147">
            <w:pPr>
              <w:ind w:left="248" w:right="248"/>
            </w:pPr>
          </w:p>
        </w:tc>
        <w:tc>
          <w:tcPr>
            <w:tcW w:w="3968" w:type="dxa"/>
          </w:tcPr>
          <w:p w:rsidR="004F7C20" w:rsidRDefault="004F7C20" w:rsidP="00641147">
            <w:pPr>
              <w:ind w:left="248" w:right="248"/>
            </w:pPr>
          </w:p>
        </w:tc>
        <w:tc>
          <w:tcPr>
            <w:tcW w:w="3968" w:type="dxa"/>
          </w:tcPr>
          <w:p w:rsidR="004F7C20" w:rsidRDefault="004F7C20" w:rsidP="00641147">
            <w:pPr>
              <w:ind w:left="248" w:right="248"/>
            </w:pPr>
          </w:p>
        </w:tc>
      </w:tr>
      <w:tr w:rsidR="004F7C20" w:rsidTr="00641147">
        <w:trPr>
          <w:cantSplit/>
          <w:trHeight w:hRule="exact" w:val="2041"/>
        </w:trPr>
        <w:tc>
          <w:tcPr>
            <w:tcW w:w="3968" w:type="dxa"/>
          </w:tcPr>
          <w:p w:rsidR="004F7C20" w:rsidRDefault="004F7C20" w:rsidP="00641147">
            <w:pPr>
              <w:ind w:left="248" w:right="248"/>
            </w:pPr>
          </w:p>
        </w:tc>
        <w:tc>
          <w:tcPr>
            <w:tcW w:w="3968" w:type="dxa"/>
          </w:tcPr>
          <w:p w:rsidR="004F7C20" w:rsidRDefault="004F7C20" w:rsidP="00641147">
            <w:pPr>
              <w:ind w:left="248" w:right="248"/>
            </w:pPr>
          </w:p>
        </w:tc>
        <w:tc>
          <w:tcPr>
            <w:tcW w:w="3968" w:type="dxa"/>
          </w:tcPr>
          <w:p w:rsidR="004F7C20" w:rsidRDefault="004F7C20" w:rsidP="00641147">
            <w:pPr>
              <w:ind w:left="248" w:right="248"/>
            </w:pPr>
          </w:p>
        </w:tc>
      </w:tr>
      <w:tr w:rsidR="004F7C20" w:rsidTr="00641147">
        <w:trPr>
          <w:cantSplit/>
          <w:trHeight w:hRule="exact" w:val="2041"/>
        </w:trPr>
        <w:tc>
          <w:tcPr>
            <w:tcW w:w="3968" w:type="dxa"/>
          </w:tcPr>
          <w:p w:rsidR="004F7C20" w:rsidRDefault="004F7C20" w:rsidP="00641147">
            <w:pPr>
              <w:ind w:left="248" w:right="248"/>
            </w:pPr>
          </w:p>
        </w:tc>
        <w:tc>
          <w:tcPr>
            <w:tcW w:w="3968" w:type="dxa"/>
          </w:tcPr>
          <w:p w:rsidR="004F7C20" w:rsidRDefault="004F7C20" w:rsidP="00641147">
            <w:pPr>
              <w:ind w:left="248" w:right="248"/>
            </w:pPr>
          </w:p>
        </w:tc>
        <w:tc>
          <w:tcPr>
            <w:tcW w:w="3968" w:type="dxa"/>
          </w:tcPr>
          <w:p w:rsidR="004F7C20" w:rsidRDefault="004F7C20" w:rsidP="00641147">
            <w:pPr>
              <w:ind w:left="248" w:right="248"/>
            </w:pPr>
          </w:p>
        </w:tc>
      </w:tr>
      <w:tr w:rsidR="004F7C20" w:rsidTr="00641147">
        <w:trPr>
          <w:cantSplit/>
          <w:trHeight w:hRule="exact" w:val="2041"/>
        </w:trPr>
        <w:tc>
          <w:tcPr>
            <w:tcW w:w="3968" w:type="dxa"/>
          </w:tcPr>
          <w:p w:rsidR="004F7C20" w:rsidRDefault="004F7C20" w:rsidP="00641147">
            <w:pPr>
              <w:ind w:left="248" w:right="248"/>
            </w:pPr>
          </w:p>
        </w:tc>
        <w:tc>
          <w:tcPr>
            <w:tcW w:w="3968" w:type="dxa"/>
          </w:tcPr>
          <w:p w:rsidR="004F7C20" w:rsidRDefault="004F7C20" w:rsidP="00641147">
            <w:pPr>
              <w:ind w:left="248" w:right="248"/>
            </w:pPr>
          </w:p>
        </w:tc>
        <w:tc>
          <w:tcPr>
            <w:tcW w:w="3968" w:type="dxa"/>
          </w:tcPr>
          <w:p w:rsidR="004F7C20" w:rsidRDefault="004F7C20" w:rsidP="00641147">
            <w:pPr>
              <w:ind w:left="248" w:right="248"/>
            </w:pPr>
          </w:p>
        </w:tc>
      </w:tr>
      <w:tr w:rsidR="004F7C20" w:rsidTr="00641147">
        <w:trPr>
          <w:cantSplit/>
          <w:trHeight w:hRule="exact" w:val="2041"/>
        </w:trPr>
        <w:tc>
          <w:tcPr>
            <w:tcW w:w="3968" w:type="dxa"/>
          </w:tcPr>
          <w:p w:rsidR="004F7C20" w:rsidRDefault="004F7C20" w:rsidP="00641147">
            <w:pPr>
              <w:ind w:left="248" w:right="248"/>
            </w:pPr>
          </w:p>
        </w:tc>
        <w:tc>
          <w:tcPr>
            <w:tcW w:w="3968" w:type="dxa"/>
          </w:tcPr>
          <w:p w:rsidR="004F7C20" w:rsidRDefault="004F7C20" w:rsidP="00641147">
            <w:pPr>
              <w:ind w:left="248" w:right="248"/>
            </w:pPr>
          </w:p>
        </w:tc>
        <w:tc>
          <w:tcPr>
            <w:tcW w:w="3968" w:type="dxa"/>
          </w:tcPr>
          <w:p w:rsidR="004F7C20" w:rsidRDefault="004F7C20" w:rsidP="00641147">
            <w:pPr>
              <w:ind w:left="248" w:right="248"/>
            </w:pPr>
          </w:p>
        </w:tc>
      </w:tr>
    </w:tbl>
    <w:p w:rsidR="004F7C20" w:rsidRPr="004F7C20" w:rsidRDefault="004F7C20" w:rsidP="004F7C20">
      <w:pPr>
        <w:ind w:left="248" w:right="248"/>
        <w:rPr>
          <w:vanish/>
        </w:rPr>
      </w:pPr>
    </w:p>
    <w:sectPr w:rsidR="004F7C20" w:rsidRPr="004F7C20" w:rsidSect="004F7C20">
      <w:type w:val="continuous"/>
      <w:pgSz w:w="11906" w:h="16838"/>
      <w:pgMar w:top="227" w:right="0" w:bottom="0" w:left="0" w:header="720" w:footer="720" w:gutter="0"/>
      <w:paperSrc w:first="4" w:other="4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savePreviewPicture/>
  <w:compat/>
  <w:rsids>
    <w:rsidRoot w:val="004F7C20"/>
    <w:rsid w:val="001B2C0F"/>
    <w:rsid w:val="002F3E2C"/>
    <w:rsid w:val="004B3A76"/>
    <w:rsid w:val="004F7C20"/>
    <w:rsid w:val="00641147"/>
    <w:rsid w:val="00F5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F57A6F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gitternetz">
    <w:name w:val="Table Grid"/>
    <w:basedOn w:val="NormaleTabelle"/>
    <w:uiPriority w:val="39"/>
    <w:rsid w:val="004F7C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F7C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F7C2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Universaletiketten-70x36.dotx</Template>
  <TotalTime>0</TotalTime>
  <Pages>1</Pages>
  <Words>8</Words>
  <Characters>55</Characters>
  <Application>Microsoft Office Word</Application>
  <DocSecurity>0</DocSecurity>
  <Lines>1</Lines>
  <Paragraphs>1</Paragraphs>
  <ScaleCrop>false</ScaleCrop>
  <Company>Klaus Kroschke Holding GmbH &amp; Co. KG</Company>
  <LinksUpToDate>false</LinksUpToDate>
  <CharactersWithSpaces>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70 x 36mm Universaletikettenvorlage</dc:title>
  <dc:creator>www.cunu.de</dc:creator>
  <cp:lastModifiedBy>Wiso</cp:lastModifiedBy>
  <cp:revision>2</cp:revision>
  <cp:lastPrinted>2018-09-24T06:03:00Z</cp:lastPrinted>
  <dcterms:created xsi:type="dcterms:W3CDTF">2021-02-01T07:31:00Z</dcterms:created>
  <dcterms:modified xsi:type="dcterms:W3CDTF">2021-02-01T07:31:00Z</dcterms:modified>
</cp:coreProperties>
</file>