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977"/>
        <w:gridCol w:w="2977"/>
        <w:gridCol w:w="2977"/>
        <w:gridCol w:w="2977"/>
      </w:tblGrid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  <w:p w:rsidR="004F67A0" w:rsidRDefault="004F67A0" w:rsidP="004F67A0">
            <w:pPr>
              <w:ind w:left="258" w:right="258"/>
            </w:pPr>
            <w:r>
              <w:t>Etikettenvorlage</w:t>
            </w:r>
          </w:p>
          <w:p w:rsidR="004F67A0" w:rsidRDefault="004F67A0" w:rsidP="004F67A0">
            <w:pPr>
              <w:ind w:left="258" w:right="258"/>
            </w:pPr>
            <w:r>
              <w:t>52,5 x 29,7mm</w:t>
            </w:r>
          </w:p>
          <w:p w:rsidR="004F67A0" w:rsidRDefault="004F67A0" w:rsidP="004F67A0">
            <w:pPr>
              <w:ind w:left="258" w:right="258"/>
            </w:pPr>
            <w:r>
              <w:t>www.CuNU.de</w:t>
            </w: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  <w:tr w:rsidR="004F67A0">
        <w:tblPrEx>
          <w:tblCellMar>
            <w:top w:w="0" w:type="dxa"/>
            <w:bottom w:w="0" w:type="dxa"/>
          </w:tblCellMar>
        </w:tblPrEx>
        <w:trPr>
          <w:cantSplit/>
          <w:trHeight w:hRule="exact" w:val="1683"/>
        </w:trPr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  <w:tc>
          <w:tcPr>
            <w:tcW w:w="2977" w:type="dxa"/>
          </w:tcPr>
          <w:p w:rsidR="004F67A0" w:rsidRDefault="004F67A0" w:rsidP="004F67A0">
            <w:pPr>
              <w:ind w:left="258" w:right="258"/>
            </w:pPr>
          </w:p>
        </w:tc>
      </w:tr>
    </w:tbl>
    <w:p w:rsidR="002A272E" w:rsidRPr="004F67A0" w:rsidRDefault="002A272E" w:rsidP="004F67A0">
      <w:pPr>
        <w:ind w:left="258" w:right="258"/>
        <w:rPr>
          <w:vanish/>
        </w:rPr>
      </w:pPr>
    </w:p>
    <w:sectPr w:rsidR="002A272E" w:rsidRPr="004F67A0" w:rsidSect="004F67A0">
      <w:type w:val="continuous"/>
      <w:pgSz w:w="11907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F67A0"/>
    <w:rsid w:val="002A272E"/>
    <w:rsid w:val="004E423E"/>
    <w:rsid w:val="004F6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A272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4F67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Universaletiketten-525x297.dotx</Template>
  <TotalTime>0</TotalTime>
  <Pages>1</Pages>
  <Words>12</Words>
  <Characters>82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52,5 x 29,7mm</dc:title>
  <dc:creator>www.cunu.de</dc:creator>
  <cp:lastModifiedBy>Wiso</cp:lastModifiedBy>
  <cp:revision>2</cp:revision>
  <dcterms:created xsi:type="dcterms:W3CDTF">2021-01-09T08:31:00Z</dcterms:created>
  <dcterms:modified xsi:type="dcterms:W3CDTF">2021-01-09T08:31:00Z</dcterms:modified>
</cp:coreProperties>
</file>