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2155"/>
        <w:gridCol w:w="2155"/>
        <w:gridCol w:w="2155"/>
        <w:gridCol w:w="2155"/>
        <w:gridCol w:w="2155"/>
      </w:tblGrid>
      <w:tr w:rsidR="00E5582A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  <w:p w:rsidR="00E5582A" w:rsidRDefault="00E5582A" w:rsidP="00E5582A">
            <w:pPr>
              <w:ind w:left="54" w:right="54"/>
            </w:pPr>
            <w:r>
              <w:t>www.CUNU.de</w:t>
            </w:r>
          </w:p>
          <w:p w:rsidR="00E5582A" w:rsidRDefault="00E5582A" w:rsidP="00E5582A">
            <w:pPr>
              <w:ind w:left="54" w:right="54"/>
            </w:pPr>
            <w:r>
              <w:t xml:space="preserve">Vorlage </w:t>
            </w:r>
            <w:r w:rsidRPr="00E5582A">
              <w:t>38 x 21,2mm</w:t>
            </w: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</w:tr>
      <w:tr w:rsidR="00E5582A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</w:tr>
      <w:tr w:rsidR="00E5582A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</w:tr>
      <w:tr w:rsidR="00E5582A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</w:tr>
      <w:tr w:rsidR="00E5582A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</w:tr>
      <w:tr w:rsidR="00E5582A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</w:tr>
      <w:tr w:rsidR="00E5582A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</w:tr>
      <w:tr w:rsidR="00E5582A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</w:tr>
      <w:tr w:rsidR="00E5582A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</w:tr>
      <w:tr w:rsidR="00E5582A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</w:tr>
      <w:tr w:rsidR="00E5582A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</w:tr>
      <w:tr w:rsidR="00E5582A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</w:tr>
      <w:tr w:rsidR="00E5582A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  <w:tc>
          <w:tcPr>
            <w:tcW w:w="2155" w:type="dxa"/>
          </w:tcPr>
          <w:p w:rsidR="00E5582A" w:rsidRDefault="00E5582A" w:rsidP="00E5582A">
            <w:pPr>
              <w:ind w:left="54" w:right="54"/>
            </w:pPr>
          </w:p>
        </w:tc>
      </w:tr>
    </w:tbl>
    <w:p w:rsidR="000E7D5A" w:rsidRPr="00E5582A" w:rsidRDefault="000E7D5A" w:rsidP="00E5582A">
      <w:pPr>
        <w:ind w:left="54" w:right="54"/>
        <w:rPr>
          <w:vanish/>
        </w:rPr>
      </w:pPr>
    </w:p>
    <w:sectPr w:rsidR="000E7D5A" w:rsidRPr="00E5582A" w:rsidSect="00E5582A">
      <w:type w:val="continuous"/>
      <w:pgSz w:w="11907" w:h="16840"/>
      <w:pgMar w:top="607" w:right="567" w:bottom="0" w:left="56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hyphenationZone w:val="425"/>
  <w:characterSpacingControl w:val="doNotCompress"/>
  <w:savePreviewPicture/>
  <w:compat/>
  <w:rsids>
    <w:rsidRoot w:val="00E5582A"/>
    <w:rsid w:val="000E7D5A"/>
    <w:rsid w:val="00E55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E7D5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E558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bsatz-Standardschriftart"/>
    <w:uiPriority w:val="99"/>
    <w:unhideWhenUsed/>
    <w:rsid w:val="00E5582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Universaletiketten-38x212.dotx</Template>
  <TotalTime>0</TotalTime>
  <Pages>1</Pages>
  <Words>15</Words>
  <Characters>96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Universaletiketten 38 x 21,2mm</dc:title>
  <dc:creator>www.cunu.de</dc:creator>
  <cp:lastModifiedBy>Wiso</cp:lastModifiedBy>
  <cp:revision>1</cp:revision>
  <dcterms:created xsi:type="dcterms:W3CDTF">2021-02-01T13:57:00Z</dcterms:created>
  <dcterms:modified xsi:type="dcterms:W3CDTF">2021-02-01T13:58:00Z</dcterms:modified>
</cp:coreProperties>
</file>