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701"/>
        <w:gridCol w:w="1701"/>
        <w:gridCol w:w="1701"/>
        <w:gridCol w:w="1701"/>
        <w:gridCol w:w="1701"/>
        <w:gridCol w:w="1701"/>
      </w:tblGrid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  <w:r>
              <w:t>Vorlage</w:t>
            </w:r>
          </w:p>
          <w:p w:rsidR="006B3BCC" w:rsidRDefault="006B3BCC" w:rsidP="006B3BCC">
            <w:pPr>
              <w:ind w:left="43" w:right="43"/>
            </w:pPr>
            <w:r>
              <w:t>CuNU.de</w:t>
            </w:r>
          </w:p>
          <w:p w:rsidR="006B3BCC" w:rsidRDefault="006B3BCC" w:rsidP="006B3BCC">
            <w:pPr>
              <w:ind w:left="43" w:right="43"/>
            </w:pPr>
            <w:r>
              <w:t>30x20mm</w:t>
            </w: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  <w:tr w:rsidR="006B3BCC" w:rsidTr="006B3BC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  <w:tc>
          <w:tcPr>
            <w:tcW w:w="1701" w:type="dxa"/>
          </w:tcPr>
          <w:p w:rsidR="006B3BCC" w:rsidRDefault="006B3BCC" w:rsidP="006B3BCC">
            <w:pPr>
              <w:ind w:left="43" w:right="43"/>
            </w:pPr>
          </w:p>
        </w:tc>
      </w:tr>
    </w:tbl>
    <w:p w:rsidR="008535EB" w:rsidRPr="006B3BCC" w:rsidRDefault="008535EB" w:rsidP="006B3BCC">
      <w:pPr>
        <w:ind w:left="43" w:right="43"/>
        <w:rPr>
          <w:vanish/>
        </w:rPr>
      </w:pPr>
    </w:p>
    <w:sectPr w:rsidR="008535EB" w:rsidRPr="006B3BCC" w:rsidSect="006B3BCC">
      <w:type w:val="continuous"/>
      <w:pgSz w:w="11907" w:h="16840"/>
      <w:pgMar w:top="482" w:right="851" w:bottom="0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6B3BCC"/>
    <w:rsid w:val="006B3BCC"/>
    <w:rsid w:val="00853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35E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6B3B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universaletiketten-30x20mm.dotx</Template>
  <TotalTime>0</TotalTime>
  <Pages>1</Pages>
  <Words>16</Words>
  <Characters>106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Etkettenvorlage 30x20mm</dc:title>
  <dc:creator>www.cunu.de</dc:creator>
  <cp:lastModifiedBy>Wiso</cp:lastModifiedBy>
  <cp:revision>1</cp:revision>
  <cp:lastPrinted>2021-01-05T10:55:00Z</cp:lastPrinted>
  <dcterms:created xsi:type="dcterms:W3CDTF">2021-01-05T10:54:00Z</dcterms:created>
  <dcterms:modified xsi:type="dcterms:W3CDTF">2021-01-05T10:55:00Z</dcterms:modified>
</cp:coreProperties>
</file>