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11907"/>
      </w:tblGrid>
      <w:tr w:rsidR="00833391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833391" w:rsidRDefault="00833391" w:rsidP="00833391">
            <w:pPr>
              <w:ind w:left="258" w:right="258"/>
            </w:pPr>
          </w:p>
          <w:p w:rsidR="00833391" w:rsidRDefault="00833391" w:rsidP="00833391">
            <w:pPr>
              <w:ind w:left="258" w:right="258"/>
            </w:pPr>
            <w:r>
              <w:t>Vorlage 210x74</w:t>
            </w:r>
          </w:p>
          <w:p w:rsidR="00833391" w:rsidRDefault="00833391" w:rsidP="00833391">
            <w:pPr>
              <w:ind w:left="258" w:right="258"/>
            </w:pPr>
            <w:r>
              <w:t>www.CuNU.de</w:t>
            </w:r>
          </w:p>
        </w:tc>
      </w:tr>
      <w:tr w:rsidR="00833391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833391" w:rsidRDefault="00833391" w:rsidP="00833391">
            <w:pPr>
              <w:ind w:left="258" w:right="258"/>
            </w:pPr>
          </w:p>
          <w:p w:rsidR="00833391" w:rsidRDefault="00833391" w:rsidP="00833391">
            <w:pPr>
              <w:ind w:left="258" w:right="258"/>
            </w:pPr>
          </w:p>
        </w:tc>
      </w:tr>
      <w:tr w:rsidR="00833391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833391" w:rsidRDefault="00833391" w:rsidP="00833391">
            <w:pPr>
              <w:ind w:left="258" w:right="258"/>
            </w:pPr>
          </w:p>
        </w:tc>
      </w:tr>
      <w:tr w:rsidR="00833391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11907" w:type="dxa"/>
          </w:tcPr>
          <w:p w:rsidR="00833391" w:rsidRDefault="00833391" w:rsidP="00833391">
            <w:pPr>
              <w:ind w:left="258" w:right="258"/>
            </w:pPr>
          </w:p>
        </w:tc>
      </w:tr>
    </w:tbl>
    <w:p w:rsidR="0087529B" w:rsidRPr="00833391" w:rsidRDefault="0087529B" w:rsidP="00833391">
      <w:pPr>
        <w:ind w:left="258" w:right="258"/>
        <w:rPr>
          <w:vanish/>
        </w:rPr>
      </w:pPr>
    </w:p>
    <w:sectPr w:rsidR="0087529B" w:rsidRPr="00833391" w:rsidSect="00833391">
      <w:type w:val="continuous"/>
      <w:pgSz w:w="11907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33391"/>
    <w:rsid w:val="00833391"/>
    <w:rsid w:val="00875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529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8333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Universalaetiketten-210x74.dotx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www.CuNU.de</dc:title>
  <dc:creator>www.CuNU.de</dc:creator>
  <cp:lastModifiedBy>Wiso</cp:lastModifiedBy>
  <cp:revision>1</cp:revision>
  <dcterms:created xsi:type="dcterms:W3CDTF">2021-01-08T08:18:00Z</dcterms:created>
  <dcterms:modified xsi:type="dcterms:W3CDTF">2021-01-08T08:19:00Z</dcterms:modified>
</cp:coreProperties>
</file>