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11907"/>
      </w:tblGrid>
      <w:tr w:rsidR="002511EF">
        <w:tblPrEx>
          <w:tblCellMar>
            <w:top w:w="0" w:type="dxa"/>
            <w:bottom w:w="0" w:type="dxa"/>
          </w:tblCellMar>
        </w:tblPrEx>
        <w:trPr>
          <w:cantSplit/>
          <w:trHeight w:hRule="exact" w:val="8392"/>
        </w:trPr>
        <w:tc>
          <w:tcPr>
            <w:tcW w:w="11907" w:type="dxa"/>
          </w:tcPr>
          <w:p w:rsidR="002511EF" w:rsidRDefault="002511EF" w:rsidP="002511EF">
            <w:pPr>
              <w:ind w:left="258" w:right="258"/>
            </w:pPr>
          </w:p>
          <w:p w:rsidR="002511EF" w:rsidRDefault="002511EF" w:rsidP="002511EF">
            <w:pPr>
              <w:ind w:left="258" w:right="258"/>
            </w:pPr>
            <w:r w:rsidRPr="002511EF">
              <w:t>199,6 x 143,5mm</w:t>
            </w:r>
            <w:r>
              <w:t xml:space="preserve"> Etikettenvorlage</w:t>
            </w:r>
            <w:r>
              <w:br/>
              <w:t>www.CuNU.de</w:t>
            </w:r>
          </w:p>
        </w:tc>
      </w:tr>
      <w:tr w:rsidR="002511EF">
        <w:tblPrEx>
          <w:tblCellMar>
            <w:top w:w="0" w:type="dxa"/>
            <w:bottom w:w="0" w:type="dxa"/>
          </w:tblCellMar>
        </w:tblPrEx>
        <w:trPr>
          <w:cantSplit/>
          <w:trHeight w:hRule="exact" w:val="8392"/>
        </w:trPr>
        <w:tc>
          <w:tcPr>
            <w:tcW w:w="11907" w:type="dxa"/>
          </w:tcPr>
          <w:p w:rsidR="002511EF" w:rsidRDefault="002511EF" w:rsidP="002511EF">
            <w:pPr>
              <w:ind w:left="258" w:right="258"/>
            </w:pPr>
          </w:p>
        </w:tc>
      </w:tr>
    </w:tbl>
    <w:p w:rsidR="00D31F57" w:rsidRPr="002511EF" w:rsidRDefault="00D31F57" w:rsidP="002511EF">
      <w:pPr>
        <w:ind w:left="258" w:right="258"/>
        <w:rPr>
          <w:vanish/>
        </w:rPr>
      </w:pPr>
    </w:p>
    <w:sectPr w:rsidR="00D31F57" w:rsidRPr="002511EF" w:rsidSect="002511EF">
      <w:type w:val="continuous"/>
      <w:pgSz w:w="11907" w:h="16840"/>
      <w:pgMar w:top="34" w:right="0" w:bottom="0" w:left="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savePreviewPicture/>
  <w:compat/>
  <w:rsids>
    <w:rsidRoot w:val="002511EF"/>
    <w:rsid w:val="002511EF"/>
    <w:rsid w:val="00D31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31F5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2511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Universaletiketten-199,6x143,5.dotx</Template>
  <TotalTime>0</TotalTime>
  <Pages>1</Pages>
  <Words>6</Words>
  <Characters>44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199,6 x 143,5mm</dc:title>
  <dc:creator>www.cunu.de</dc:creator>
  <cp:lastModifiedBy>Wiso</cp:lastModifiedBy>
  <cp:revision>1</cp:revision>
  <dcterms:created xsi:type="dcterms:W3CDTF">2021-01-25T08:37:00Z</dcterms:created>
  <dcterms:modified xsi:type="dcterms:W3CDTF">2021-01-25T08:38:00Z</dcterms:modified>
</cp:coreProperties>
</file>