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953"/>
        <w:gridCol w:w="5953"/>
      </w:tblGrid>
      <w:tr w:rsidR="00EC06B2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  <w:r>
              <w:t>105 x 74mm</w:t>
            </w:r>
          </w:p>
          <w:p w:rsidR="00EC06B2" w:rsidRDefault="00EC06B2" w:rsidP="00EC06B2">
            <w:pPr>
              <w:ind w:left="258" w:right="258"/>
            </w:pPr>
            <w:r>
              <w:t>Etikettenvorlage</w:t>
            </w:r>
          </w:p>
          <w:p w:rsidR="00EC06B2" w:rsidRDefault="00EC06B2" w:rsidP="00EC06B2">
            <w:pPr>
              <w:ind w:left="258" w:right="258"/>
            </w:pPr>
            <w:r>
              <w:t>www.CuNU.de</w:t>
            </w:r>
          </w:p>
        </w:tc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</w:p>
        </w:tc>
      </w:tr>
      <w:tr w:rsidR="00EC06B2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</w:p>
        </w:tc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</w:p>
        </w:tc>
      </w:tr>
      <w:tr w:rsidR="00EC06B2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</w:p>
        </w:tc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</w:p>
        </w:tc>
      </w:tr>
      <w:tr w:rsidR="00EC06B2">
        <w:tblPrEx>
          <w:tblCellMar>
            <w:top w:w="0" w:type="dxa"/>
            <w:bottom w:w="0" w:type="dxa"/>
          </w:tblCellMar>
        </w:tblPrEx>
        <w:trPr>
          <w:cantSplit/>
          <w:trHeight w:hRule="exact" w:val="4196"/>
        </w:trPr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</w:p>
        </w:tc>
        <w:tc>
          <w:tcPr>
            <w:tcW w:w="5953" w:type="dxa"/>
          </w:tcPr>
          <w:p w:rsidR="00EC06B2" w:rsidRDefault="00EC06B2" w:rsidP="00EC06B2">
            <w:pPr>
              <w:ind w:left="258" w:right="258"/>
            </w:pPr>
          </w:p>
          <w:p w:rsidR="00EC06B2" w:rsidRDefault="00EC06B2" w:rsidP="00EC06B2">
            <w:pPr>
              <w:ind w:left="258" w:right="258"/>
            </w:pPr>
          </w:p>
        </w:tc>
      </w:tr>
    </w:tbl>
    <w:p w:rsidR="00375C8F" w:rsidRPr="00EC06B2" w:rsidRDefault="00375C8F" w:rsidP="00EC06B2">
      <w:pPr>
        <w:ind w:left="258" w:right="258"/>
        <w:rPr>
          <w:vanish/>
        </w:rPr>
      </w:pPr>
    </w:p>
    <w:sectPr w:rsidR="00375C8F" w:rsidRPr="00EC06B2" w:rsidSect="00EC06B2">
      <w:type w:val="continuous"/>
      <w:pgSz w:w="11907" w:h="16840"/>
      <w:pgMar w:top="28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EC06B2"/>
    <w:rsid w:val="00375C8F"/>
    <w:rsid w:val="00EC0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5C8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EC06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Universaletiketten-105x74mm.dotx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105 x 74mm Universaletiketten</dc:title>
  <dc:creator>www.cunu.de</dc:creator>
  <cp:lastModifiedBy>Wiso</cp:lastModifiedBy>
  <cp:revision>1</cp:revision>
  <dcterms:created xsi:type="dcterms:W3CDTF">2021-01-06T11:00:00Z</dcterms:created>
  <dcterms:modified xsi:type="dcterms:W3CDTF">2021-01-06T11:02:00Z</dcterms:modified>
</cp:coreProperties>
</file>