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953"/>
        <w:gridCol w:w="5953"/>
      </w:tblGrid>
      <w:tr w:rsidR="00185D5D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  <w:p w:rsidR="00185D5D" w:rsidRDefault="00185D5D" w:rsidP="00185D5D">
            <w:pPr>
              <w:ind w:left="258" w:right="258"/>
            </w:pPr>
            <w:r>
              <w:t>www.CuNU.de</w:t>
            </w:r>
          </w:p>
          <w:p w:rsidR="00185D5D" w:rsidRDefault="00185D5D" w:rsidP="00185D5D">
            <w:pPr>
              <w:ind w:left="258" w:right="258"/>
            </w:pPr>
            <w:r>
              <w:t>Vorlage 105 x 42,3mm</w:t>
            </w:r>
          </w:p>
        </w:tc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</w:tr>
      <w:tr w:rsidR="00185D5D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</w:tr>
      <w:tr w:rsidR="00185D5D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</w:tr>
      <w:tr w:rsidR="00185D5D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</w:tr>
      <w:tr w:rsidR="00185D5D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</w:tr>
      <w:tr w:rsidR="00185D5D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</w:tr>
      <w:tr w:rsidR="00185D5D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  <w:tc>
          <w:tcPr>
            <w:tcW w:w="5953" w:type="dxa"/>
          </w:tcPr>
          <w:p w:rsidR="00185D5D" w:rsidRDefault="00185D5D" w:rsidP="00185D5D">
            <w:pPr>
              <w:ind w:left="258" w:right="258"/>
            </w:pPr>
          </w:p>
        </w:tc>
      </w:tr>
    </w:tbl>
    <w:p w:rsidR="00A64303" w:rsidRPr="00185D5D" w:rsidRDefault="00A64303" w:rsidP="00185D5D">
      <w:pPr>
        <w:ind w:left="258" w:right="258"/>
        <w:rPr>
          <w:vanish/>
        </w:rPr>
      </w:pPr>
    </w:p>
    <w:sectPr w:rsidR="00A64303" w:rsidRPr="00185D5D" w:rsidSect="00185D5D">
      <w:type w:val="continuous"/>
      <w:pgSz w:w="11907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hyphenationZone w:val="425"/>
  <w:characterSpacingControl w:val="doNotCompress"/>
  <w:savePreviewPicture/>
  <w:compat/>
  <w:rsids>
    <w:rsidRoot w:val="00185D5D"/>
    <w:rsid w:val="00185D5D"/>
    <w:rsid w:val="00A64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6430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185D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185D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Universaletiketten-105x423.dotx</Template>
  <TotalTime>0</TotalTime>
  <Pages>1</Pages>
  <Words>7</Words>
  <Characters>48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105 x42,3mm</dc:title>
  <dc:creator>www.cunu.de</dc:creator>
  <cp:lastModifiedBy>Wiso</cp:lastModifiedBy>
  <cp:revision>1</cp:revision>
  <dcterms:created xsi:type="dcterms:W3CDTF">2021-02-01T08:47:00Z</dcterms:created>
  <dcterms:modified xsi:type="dcterms:W3CDTF">2021-02-01T08:48:00Z</dcterms:modified>
</cp:coreProperties>
</file>