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3968"/>
        <w:gridCol w:w="3968"/>
        <w:gridCol w:w="3968"/>
      </w:tblGrid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  <w:p w:rsidR="00462D00" w:rsidRDefault="00462D00" w:rsidP="00462D00">
            <w:pPr>
              <w:ind w:left="284" w:right="255"/>
            </w:pPr>
            <w:hyperlink r:id="rId4" w:history="1">
              <w:r w:rsidRPr="00E6746D">
                <w:rPr>
                  <w:rStyle w:val="Hyperlink"/>
                </w:rPr>
                <w:t>www.CuNU.de</w:t>
              </w:r>
            </w:hyperlink>
          </w:p>
          <w:p w:rsidR="00462D00" w:rsidRDefault="00462D00" w:rsidP="00462D00">
            <w:pPr>
              <w:ind w:left="284" w:right="255"/>
            </w:pPr>
            <w:r>
              <w:t>Vorlage 70x37</w:t>
            </w: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  <w:tr w:rsidR="00462D00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  <w:tc>
          <w:tcPr>
            <w:tcW w:w="3968" w:type="dxa"/>
          </w:tcPr>
          <w:p w:rsidR="00462D00" w:rsidRDefault="00462D00" w:rsidP="00462D00">
            <w:pPr>
              <w:ind w:left="284" w:right="255"/>
            </w:pPr>
          </w:p>
        </w:tc>
      </w:tr>
    </w:tbl>
    <w:p w:rsidR="00905243" w:rsidRPr="00462D00" w:rsidRDefault="00905243" w:rsidP="00462D00">
      <w:pPr>
        <w:ind w:left="284" w:right="255"/>
        <w:rPr>
          <w:vanish/>
        </w:rPr>
      </w:pPr>
    </w:p>
    <w:sectPr w:rsidR="00905243" w:rsidRPr="00462D00" w:rsidSect="00462D00">
      <w:type w:val="continuous"/>
      <w:pgSz w:w="11907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462D00"/>
    <w:rsid w:val="00462D00"/>
    <w:rsid w:val="0090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0524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462D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462D0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uNU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Universalaetiketten-70x37.dotx</Template>
  <TotalTime>0</TotalTime>
  <Pages>1</Pages>
  <Words>12</Words>
  <Characters>82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Universalaetiketten 70 x 37mm</dc:title>
  <dc:creator>www.cunu.de</dc:creator>
  <cp:lastModifiedBy>Wiso</cp:lastModifiedBy>
  <cp:revision>1</cp:revision>
  <dcterms:created xsi:type="dcterms:W3CDTF">2021-01-07T07:43:00Z</dcterms:created>
  <dcterms:modified xsi:type="dcterms:W3CDTF">2021-01-07T07:44:00Z</dcterms:modified>
</cp:coreProperties>
</file>