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3600"/>
        <w:gridCol w:w="171"/>
        <w:gridCol w:w="3600"/>
        <w:gridCol w:w="171"/>
        <w:gridCol w:w="3600"/>
      </w:tblGrid>
      <w:tr w:rsidR="00095A5C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  <w:r w:rsidRPr="00296ABD">
              <w:rPr>
                <w:sz w:val="28"/>
              </w:rPr>
              <w:t xml:space="preserve"> Universaletiketten-Vorlage </w:t>
            </w:r>
            <w:r>
              <w:rPr>
                <w:sz w:val="28"/>
              </w:rPr>
              <w:t>63,5 x 46,6</w:t>
            </w:r>
            <w:r w:rsidRPr="00296ABD">
              <w:rPr>
                <w:sz w:val="28"/>
              </w:rPr>
              <w:t xml:space="preserve">mm | www.CuNU.de </w:t>
            </w: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</w:tr>
      <w:tr w:rsidR="00095A5C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</w:tr>
      <w:tr w:rsidR="00095A5C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</w:tr>
      <w:tr w:rsidR="00095A5C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</w:tr>
      <w:tr w:rsidR="00095A5C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</w:tr>
      <w:tr w:rsidR="00095A5C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171" w:type="dxa"/>
          </w:tcPr>
          <w:p w:rsidR="00095A5C" w:rsidRDefault="00095A5C" w:rsidP="00095A5C">
            <w:pPr>
              <w:ind w:left="90" w:right="90"/>
            </w:pPr>
          </w:p>
        </w:tc>
        <w:tc>
          <w:tcPr>
            <w:tcW w:w="3600" w:type="dxa"/>
          </w:tcPr>
          <w:p w:rsidR="00095A5C" w:rsidRDefault="00095A5C" w:rsidP="00095A5C">
            <w:pPr>
              <w:ind w:left="90" w:right="90"/>
            </w:pPr>
          </w:p>
        </w:tc>
      </w:tr>
    </w:tbl>
    <w:p w:rsidR="009E3780" w:rsidRPr="00095A5C" w:rsidRDefault="009E3780" w:rsidP="00095A5C">
      <w:pPr>
        <w:ind w:left="90" w:right="90"/>
        <w:rPr>
          <w:vanish/>
        </w:rPr>
      </w:pPr>
    </w:p>
    <w:sectPr w:rsidR="009E3780" w:rsidRPr="00095A5C" w:rsidSect="00095A5C">
      <w:type w:val="continuous"/>
      <w:pgSz w:w="11907" w:h="16840"/>
      <w:pgMar w:top="493" w:right="386" w:bottom="0" w:left="38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095A5C"/>
    <w:rsid w:val="00095A5C"/>
    <w:rsid w:val="009E3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378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095A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Universal-etiketten-635x466mm.dotx</Template>
  <TotalTime>0</TotalTime>
  <Pages>1</Pages>
  <Words>12</Words>
  <Characters>81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63,5 x 46,6mm Vorlage für Etiketten</dc:title>
  <dc:creator>www.cunu.de</dc:creator>
  <cp:lastModifiedBy>Wiso</cp:lastModifiedBy>
  <cp:revision>1</cp:revision>
  <dcterms:created xsi:type="dcterms:W3CDTF">2020-12-30T09:13:00Z</dcterms:created>
  <dcterms:modified xsi:type="dcterms:W3CDTF">2020-12-30T09:15:00Z</dcterms:modified>
</cp:coreProperties>
</file>