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2750"/>
        <w:gridCol w:w="2750"/>
        <w:gridCol w:w="2750"/>
        <w:gridCol w:w="2750"/>
      </w:tblGrid>
      <w:tr w:rsidR="00D2312A">
        <w:trPr>
          <w:cantSplit/>
          <w:trHeight w:hRule="exact" w:val="1418"/>
        </w:trPr>
        <w:tc>
          <w:tcPr>
            <w:tcW w:w="2750" w:type="dxa"/>
          </w:tcPr>
          <w:p w:rsidR="00D2312A" w:rsidRPr="00D2312A" w:rsidRDefault="00EE7902" w:rsidP="00D2312A">
            <w:pPr>
              <w:spacing w:before="120"/>
              <w:ind w:left="69" w:right="69"/>
              <w:rPr>
                <w:color w:val="000000" w:themeColor="text1"/>
              </w:rPr>
            </w:pPr>
            <w:r>
              <w:rPr>
                <w:color w:val="000000" w:themeColor="text1"/>
              </w:rPr>
              <w:t>Universaletiketten-Vorlage 48,5 x 25,4</w:t>
            </w:r>
            <w:r w:rsidR="00D2312A" w:rsidRPr="00D2312A">
              <w:rPr>
                <w:color w:val="000000" w:themeColor="text1"/>
              </w:rPr>
              <w:t>mm</w:t>
            </w:r>
          </w:p>
          <w:p w:rsidR="00D2312A" w:rsidRDefault="00624018" w:rsidP="00D2312A">
            <w:pPr>
              <w:spacing w:before="120"/>
              <w:ind w:left="69" w:right="69"/>
            </w:pPr>
            <w:hyperlink r:id="rId4" w:history="1">
              <w:r w:rsidR="00D2312A" w:rsidRPr="00D2312A">
                <w:rPr>
                  <w:rStyle w:val="Hyperlink"/>
                  <w:color w:val="000000" w:themeColor="text1"/>
                </w:rPr>
                <w:t>www.CuNU.de</w:t>
              </w:r>
            </w:hyperlink>
          </w:p>
        </w:tc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</w:tr>
      <w:tr w:rsidR="00D2312A">
        <w:trPr>
          <w:cantSplit/>
          <w:trHeight w:hRule="exact" w:val="1418"/>
        </w:trPr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</w:tr>
      <w:tr w:rsidR="00D2312A">
        <w:trPr>
          <w:cantSplit/>
          <w:trHeight w:hRule="exact" w:val="1418"/>
        </w:trPr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</w:tr>
      <w:tr w:rsidR="00D2312A">
        <w:trPr>
          <w:cantSplit/>
          <w:trHeight w:hRule="exact" w:val="1418"/>
        </w:trPr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</w:tr>
      <w:tr w:rsidR="00D2312A">
        <w:trPr>
          <w:cantSplit/>
          <w:trHeight w:hRule="exact" w:val="1418"/>
        </w:trPr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</w:tr>
      <w:tr w:rsidR="00D2312A">
        <w:trPr>
          <w:cantSplit/>
          <w:trHeight w:hRule="exact" w:val="1418"/>
        </w:trPr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</w:tr>
      <w:tr w:rsidR="00D2312A">
        <w:trPr>
          <w:cantSplit/>
          <w:trHeight w:hRule="exact" w:val="1418"/>
        </w:trPr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</w:tr>
      <w:tr w:rsidR="00D2312A">
        <w:trPr>
          <w:cantSplit/>
          <w:trHeight w:hRule="exact" w:val="1418"/>
        </w:trPr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</w:tr>
      <w:tr w:rsidR="00D2312A">
        <w:trPr>
          <w:cantSplit/>
          <w:trHeight w:hRule="exact" w:val="1418"/>
        </w:trPr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</w:tr>
      <w:tr w:rsidR="00D2312A">
        <w:trPr>
          <w:cantSplit/>
          <w:trHeight w:hRule="exact" w:val="1418"/>
        </w:trPr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  <w:tc>
          <w:tcPr>
            <w:tcW w:w="2750" w:type="dxa"/>
          </w:tcPr>
          <w:p w:rsidR="00D2312A" w:rsidRDefault="00D2312A" w:rsidP="00D2312A">
            <w:pPr>
              <w:spacing w:before="120"/>
              <w:ind w:left="69" w:right="69"/>
            </w:pPr>
          </w:p>
        </w:tc>
      </w:tr>
    </w:tbl>
    <w:p w:rsidR="00D92704" w:rsidRPr="00D2312A" w:rsidRDefault="00D92704" w:rsidP="00D2312A">
      <w:pPr>
        <w:spacing w:before="120"/>
        <w:ind w:left="69" w:right="69"/>
        <w:rPr>
          <w:vanish/>
        </w:rPr>
      </w:pPr>
    </w:p>
    <w:sectPr w:rsidR="00D92704" w:rsidRPr="00D2312A" w:rsidSect="00D2312A">
      <w:type w:val="continuous"/>
      <w:pgSz w:w="11907" w:h="16840"/>
      <w:pgMar w:top="1332" w:right="454" w:bottom="0" w:left="45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savePreviewPicture/>
  <w:compat/>
  <w:rsids>
    <w:rsidRoot w:val="00EE7902"/>
    <w:rsid w:val="00624018"/>
    <w:rsid w:val="00D2312A"/>
    <w:rsid w:val="00D92704"/>
    <w:rsid w:val="00EE79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2312A"/>
    <w:pPr>
      <w:spacing w:after="0" w:line="240" w:lineRule="auto"/>
    </w:pPr>
    <w:rPr>
      <w:rFonts w:ascii="Arial" w:eastAsia="Times New Roman" w:hAnsi="Arial" w:cs="Arial"/>
      <w:sz w:val="2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D231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D2312A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uNU.de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Universaletiketten-485x254.dotx</Template>
  <TotalTime>0</TotalTime>
  <Pages>1</Pages>
  <Words>18</Words>
  <Characters>118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etikettenvorlage 48,5 x 25,4mm</dc:title>
  <dc:creator>cunu.de</dc:creator>
  <cp:lastModifiedBy>Wiso</cp:lastModifiedBy>
  <cp:revision>1</cp:revision>
  <dcterms:created xsi:type="dcterms:W3CDTF">2020-12-29T14:36:00Z</dcterms:created>
  <dcterms:modified xsi:type="dcterms:W3CDTF">2020-12-29T14:36:00Z</dcterms:modified>
</cp:coreProperties>
</file>