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381"/>
        <w:gridCol w:w="2381"/>
        <w:gridCol w:w="2381"/>
        <w:gridCol w:w="2381"/>
        <w:gridCol w:w="2381"/>
      </w:tblGrid>
      <w:tr w:rsidR="006D1188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  <w:p w:rsidR="006D1188" w:rsidRDefault="006D1188" w:rsidP="006D1188">
            <w:pPr>
              <w:ind w:left="57" w:right="57"/>
            </w:pPr>
            <w:hyperlink r:id="rId4" w:history="1">
              <w:r w:rsidRPr="00414438">
                <w:rPr>
                  <w:rStyle w:val="Hyperlink"/>
                </w:rPr>
                <w:t>www.CuNU.de/bogeti</w:t>
              </w:r>
            </w:hyperlink>
          </w:p>
          <w:p w:rsidR="006D1188" w:rsidRDefault="006D1188" w:rsidP="006D1188">
            <w:pPr>
              <w:ind w:left="57" w:right="57"/>
            </w:pPr>
            <w:r>
              <w:t xml:space="preserve">Vorlage für 42x67mm </w:t>
            </w:r>
            <w:proofErr w:type="spellStart"/>
            <w:r>
              <w:t>Bogeti</w:t>
            </w:r>
            <w:proofErr w:type="spellEnd"/>
            <w:r>
              <w:t>-Etiketten</w:t>
            </w:r>
          </w:p>
          <w:p w:rsidR="006D1188" w:rsidRDefault="006D1188" w:rsidP="006D1188">
            <w:pPr>
              <w:ind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</w:tr>
      <w:tr w:rsidR="006D1188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</w:tr>
      <w:tr w:rsidR="006D1188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</w:tr>
      <w:tr w:rsidR="006D1188">
        <w:tblPrEx>
          <w:tblCellMar>
            <w:top w:w="0" w:type="dxa"/>
            <w:bottom w:w="0" w:type="dxa"/>
          </w:tblCellMar>
        </w:tblPrEx>
        <w:trPr>
          <w:cantSplit/>
          <w:trHeight w:hRule="exact" w:val="3799"/>
        </w:trPr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  <w:tc>
          <w:tcPr>
            <w:tcW w:w="2381" w:type="dxa"/>
          </w:tcPr>
          <w:p w:rsidR="006D1188" w:rsidRDefault="006D1188" w:rsidP="006D1188">
            <w:pPr>
              <w:ind w:left="57" w:right="57"/>
            </w:pPr>
          </w:p>
        </w:tc>
      </w:tr>
    </w:tbl>
    <w:p w:rsidR="0043148A" w:rsidRPr="006D1188" w:rsidRDefault="0043148A" w:rsidP="006D1188">
      <w:pPr>
        <w:ind w:left="57" w:right="57"/>
        <w:rPr>
          <w:vanish/>
        </w:rPr>
      </w:pPr>
    </w:p>
    <w:sectPr w:rsidR="0043148A" w:rsidRPr="006D1188" w:rsidSect="006D1188">
      <w:type w:val="continuous"/>
      <w:pgSz w:w="11907" w:h="16840"/>
      <w:pgMar w:top="822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6D1188"/>
    <w:rsid w:val="0043148A"/>
    <w:rsid w:val="006D1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3148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6D11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bsatz-Standardschriftart"/>
    <w:uiPriority w:val="99"/>
    <w:unhideWhenUsed/>
    <w:rsid w:val="006D11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uNU.de/bogeti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Bogeti-Etiketten-Vorlage-42x67mm.dotx</Template>
  <TotalTime>0</TotalTime>
  <Pages>1</Pages>
  <Words>16</Words>
  <Characters>108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Etikettenvorlage für 42x67mm Etiketten auf A4 Bogen</dc:title>
  <dc:creator>https://www.cunu.de/bogeti</dc:creator>
  <cp:lastModifiedBy>Wiso</cp:lastModifiedBy>
  <cp:revision>1</cp:revision>
  <dcterms:created xsi:type="dcterms:W3CDTF">2021-06-07T07:01:00Z</dcterms:created>
  <dcterms:modified xsi:type="dcterms:W3CDTF">2021-06-07T07:03:00Z</dcterms:modified>
</cp:coreProperties>
</file>