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983"/>
        <w:gridCol w:w="1983"/>
        <w:gridCol w:w="1983"/>
        <w:gridCol w:w="1983"/>
        <w:gridCol w:w="1983"/>
        <w:gridCol w:w="1983"/>
      </w:tblGrid>
      <w:tr w:rsidR="00B500BC" w:rsidTr="00B500BC">
        <w:tblPrEx>
          <w:tblCellMar>
            <w:top w:w="0" w:type="dxa"/>
            <w:bottom w:w="0" w:type="dxa"/>
          </w:tblCellMar>
        </w:tblPrEx>
        <w:trPr>
          <w:cantSplit/>
          <w:trHeight w:hRule="exact" w:val="3005"/>
        </w:trPr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  <w:p w:rsidR="00B500BC" w:rsidRDefault="00B500BC" w:rsidP="00B500BC">
            <w:pPr>
              <w:ind w:left="57" w:right="255"/>
            </w:pPr>
            <w:proofErr w:type="spellStart"/>
            <w:r>
              <w:t>Bogeti</w:t>
            </w:r>
            <w:proofErr w:type="spellEnd"/>
            <w:r>
              <w:t>-Etiketten</w:t>
            </w:r>
            <w:r>
              <w:br/>
              <w:t>Vorlage 35x53mm</w:t>
            </w:r>
          </w:p>
          <w:p w:rsidR="00B500BC" w:rsidRDefault="00B500BC" w:rsidP="00B500BC">
            <w:pPr>
              <w:ind w:left="57" w:right="255"/>
            </w:pPr>
            <w:hyperlink r:id="rId4" w:history="1">
              <w:r w:rsidRPr="009B41A4">
                <w:rPr>
                  <w:rStyle w:val="Hyperlink"/>
                </w:rPr>
                <w:t>www.CuNU.de</w:t>
              </w:r>
            </w:hyperlink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</w:tr>
      <w:tr w:rsidR="00B500BC" w:rsidTr="00B500BC">
        <w:tblPrEx>
          <w:tblCellMar>
            <w:top w:w="0" w:type="dxa"/>
            <w:bottom w:w="0" w:type="dxa"/>
          </w:tblCellMar>
        </w:tblPrEx>
        <w:trPr>
          <w:cantSplit/>
          <w:trHeight w:hRule="exact" w:val="3005"/>
        </w:trPr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</w:tr>
      <w:tr w:rsidR="00B500BC" w:rsidTr="00B500BC">
        <w:tblPrEx>
          <w:tblCellMar>
            <w:top w:w="0" w:type="dxa"/>
            <w:bottom w:w="0" w:type="dxa"/>
          </w:tblCellMar>
        </w:tblPrEx>
        <w:trPr>
          <w:cantSplit/>
          <w:trHeight w:hRule="exact" w:val="3005"/>
        </w:trPr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</w:tr>
      <w:tr w:rsidR="00B500BC" w:rsidTr="00B500BC">
        <w:tblPrEx>
          <w:tblCellMar>
            <w:top w:w="0" w:type="dxa"/>
            <w:bottom w:w="0" w:type="dxa"/>
          </w:tblCellMar>
        </w:tblPrEx>
        <w:trPr>
          <w:cantSplit/>
          <w:trHeight w:hRule="exact" w:val="3005"/>
        </w:trPr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</w:tr>
      <w:tr w:rsidR="00B500BC" w:rsidTr="00B500BC">
        <w:tblPrEx>
          <w:tblCellMar>
            <w:top w:w="0" w:type="dxa"/>
            <w:bottom w:w="0" w:type="dxa"/>
          </w:tblCellMar>
        </w:tblPrEx>
        <w:trPr>
          <w:cantSplit/>
          <w:trHeight w:hRule="exact" w:val="3005"/>
        </w:trPr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  <w:tc>
          <w:tcPr>
            <w:tcW w:w="1983" w:type="dxa"/>
          </w:tcPr>
          <w:p w:rsidR="00B500BC" w:rsidRDefault="00B500BC" w:rsidP="00B500BC">
            <w:pPr>
              <w:ind w:left="57" w:right="255"/>
            </w:pPr>
          </w:p>
        </w:tc>
      </w:tr>
    </w:tbl>
    <w:p w:rsidR="00F4750E" w:rsidRPr="00B500BC" w:rsidRDefault="00F4750E" w:rsidP="00B500BC">
      <w:pPr>
        <w:ind w:left="57" w:right="255"/>
        <w:rPr>
          <w:vanish/>
        </w:rPr>
      </w:pPr>
    </w:p>
    <w:sectPr w:rsidR="00F4750E" w:rsidRPr="00B500BC" w:rsidSect="00B500BC">
      <w:type w:val="continuous"/>
      <w:pgSz w:w="11907" w:h="16840"/>
      <w:pgMar w:top="964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B500BC"/>
    <w:rsid w:val="00B500BC"/>
    <w:rsid w:val="00F47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750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B500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B500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uNU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bogeti_35x53mm.dotx</Template>
  <TotalTime>0</TotalTime>
  <Pages>1</Pages>
  <Words>15</Words>
  <Characters>101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Bogeti-Etiketten Vorlage 35x53mm</dc:title>
  <dc:creator>https://www.cunu.de/bogeti</dc:creator>
  <cp:lastModifiedBy>Wiso</cp:lastModifiedBy>
  <cp:revision>1</cp:revision>
  <cp:lastPrinted>2021-06-02T11:48:00Z</cp:lastPrinted>
  <dcterms:created xsi:type="dcterms:W3CDTF">2021-06-02T11:47:00Z</dcterms:created>
  <dcterms:modified xsi:type="dcterms:W3CDTF">2021-06-02T11:50:00Z</dcterms:modified>
</cp:coreProperties>
</file>